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27" w:rsidRPr="008865C8" w:rsidRDefault="00932327" w:rsidP="008865C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32327" w:rsidRPr="009B38F0" w:rsidRDefault="00932327" w:rsidP="009B38F0">
      <w:pPr>
        <w:pStyle w:val="ListParagraph"/>
        <w:spacing w:after="0" w:line="240" w:lineRule="auto"/>
        <w:ind w:left="1211"/>
        <w:rPr>
          <w:rFonts w:ascii="Times New Roman" w:hAnsi="Times New Roman"/>
          <w:kern w:val="36"/>
          <w:sz w:val="28"/>
          <w:szCs w:val="28"/>
        </w:rPr>
      </w:pPr>
    </w:p>
    <w:p w:rsidR="00932327" w:rsidRPr="008865C8" w:rsidRDefault="00932327" w:rsidP="008865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Pr="00094AB5" w:rsidRDefault="00932327" w:rsidP="00AD286E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  <w:r w:rsidRPr="00DC7AEC">
        <w:rPr>
          <w:rFonts w:ascii="Times New Roman" w:hAnsi="Times New Roman"/>
          <w:b/>
        </w:rPr>
        <w:t>Муниципальное бюджетное общеобразовательное учреждение                                         «Макуловская средняя общеобразовательная школа»                                                   Верхнеуслонского муниципального района Республики Татарстан</w:t>
      </w:r>
      <w:r w:rsidRPr="00704517">
        <w:t xml:space="preserve"> </w:t>
      </w:r>
    </w:p>
    <w:tbl>
      <w:tblPr>
        <w:tblW w:w="5000" w:type="pct"/>
        <w:tblLook w:val="01E0"/>
      </w:tblPr>
      <w:tblGrid>
        <w:gridCol w:w="5034"/>
        <w:gridCol w:w="4537"/>
      </w:tblGrid>
      <w:tr w:rsidR="00932327" w:rsidTr="009235D7">
        <w:tc>
          <w:tcPr>
            <w:tcW w:w="2630" w:type="pct"/>
          </w:tcPr>
          <w:p w:rsidR="00932327" w:rsidRPr="00C256E3" w:rsidRDefault="00932327" w:rsidP="009235D7">
            <w:pPr>
              <w:widowControl w:val="0"/>
              <w:shd w:val="clear" w:color="auto" w:fill="FFFFFF"/>
              <w:tabs>
                <w:tab w:val="left" w:leader="underscore" w:pos="1954"/>
                <w:tab w:val="left" w:pos="5126"/>
                <w:tab w:val="left" w:leader="underscore" w:pos="74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pacing w:val="-6"/>
              </w:rPr>
            </w:pPr>
            <w:r w:rsidRPr="00C256E3">
              <w:rPr>
                <w:rFonts w:ascii="Times New Roman" w:hAnsi="Times New Roman"/>
                <w:b/>
                <w:bCs/>
                <w:spacing w:val="-6"/>
              </w:rPr>
              <w:t>ПРИНЯТО</w:t>
            </w:r>
          </w:p>
          <w:p w:rsidR="00932327" w:rsidRPr="00C256E3" w:rsidRDefault="00932327" w:rsidP="009235D7">
            <w:pPr>
              <w:widowControl w:val="0"/>
              <w:shd w:val="clear" w:color="auto" w:fill="FFFFFF"/>
              <w:tabs>
                <w:tab w:val="left" w:leader="underscore" w:pos="1954"/>
                <w:tab w:val="left" w:pos="5126"/>
                <w:tab w:val="left" w:leader="underscore" w:pos="74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3"/>
              </w:rPr>
            </w:pPr>
            <w:r w:rsidRPr="00C256E3">
              <w:rPr>
                <w:rFonts w:ascii="Times New Roman" w:hAnsi="Times New Roman"/>
                <w:bCs/>
                <w:spacing w:val="-6"/>
              </w:rPr>
              <w:t xml:space="preserve">на </w:t>
            </w:r>
            <w:r>
              <w:rPr>
                <w:rFonts w:ascii="Times New Roman" w:hAnsi="Times New Roman"/>
                <w:bCs/>
                <w:spacing w:val="-6"/>
              </w:rPr>
              <w:t>педагогическом совете</w:t>
            </w:r>
          </w:p>
          <w:p w:rsidR="00932327" w:rsidRPr="00C256E3" w:rsidRDefault="00932327" w:rsidP="009235D7">
            <w:pPr>
              <w:widowControl w:val="0"/>
              <w:shd w:val="clear" w:color="auto" w:fill="FFFFFF"/>
              <w:tabs>
                <w:tab w:val="left" w:leader="underscore" w:pos="1954"/>
                <w:tab w:val="left" w:pos="5126"/>
                <w:tab w:val="left" w:leader="underscore" w:pos="74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</w:rPr>
            </w:pPr>
            <w:r w:rsidRPr="00C256E3">
              <w:rPr>
                <w:rFonts w:ascii="Times New Roman" w:hAnsi="Times New Roman"/>
                <w:spacing w:val="-3"/>
              </w:rPr>
              <w:t>МБОУ «Макуловская СОШ»</w:t>
            </w:r>
            <w:r w:rsidRPr="00C256E3">
              <w:rPr>
                <w:rFonts w:ascii="Times New Roman" w:hAnsi="Times New Roman"/>
                <w:spacing w:val="-4"/>
              </w:rPr>
              <w:t xml:space="preserve"> </w:t>
            </w:r>
          </w:p>
          <w:p w:rsidR="00932327" w:rsidRPr="00C256E3" w:rsidRDefault="00932327" w:rsidP="009235D7">
            <w:pPr>
              <w:widowControl w:val="0"/>
              <w:shd w:val="clear" w:color="auto" w:fill="FFFFFF"/>
              <w:tabs>
                <w:tab w:val="left" w:leader="underscore" w:pos="1954"/>
                <w:tab w:val="left" w:pos="5126"/>
                <w:tab w:val="left" w:leader="underscore" w:pos="74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</w:rPr>
            </w:pPr>
            <w:r w:rsidRPr="00C256E3">
              <w:rPr>
                <w:rFonts w:ascii="Times New Roman" w:hAnsi="Times New Roman"/>
                <w:spacing w:val="-4"/>
              </w:rPr>
              <w:t>протокол №_____</w:t>
            </w:r>
          </w:p>
          <w:p w:rsidR="00932327" w:rsidRPr="00C256E3" w:rsidRDefault="00932327" w:rsidP="009235D7">
            <w:pPr>
              <w:widowControl w:val="0"/>
              <w:tabs>
                <w:tab w:val="left" w:pos="51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pacing w:val="-6"/>
              </w:rPr>
            </w:pPr>
            <w:r w:rsidRPr="00C256E3">
              <w:rPr>
                <w:rFonts w:ascii="Times New Roman" w:hAnsi="Times New Roman"/>
                <w:spacing w:val="7"/>
              </w:rPr>
              <w:t>от «____</w:t>
            </w:r>
            <w:r w:rsidRPr="00C256E3">
              <w:rPr>
                <w:rFonts w:ascii="Times New Roman" w:hAnsi="Times New Roman"/>
              </w:rPr>
              <w:t>»_______________</w:t>
            </w:r>
            <w:r w:rsidRPr="00C256E3">
              <w:rPr>
                <w:rFonts w:ascii="Times New Roman" w:hAnsi="Times New Roman"/>
                <w:spacing w:val="-7"/>
              </w:rPr>
              <w:t>20__ г.</w:t>
            </w:r>
          </w:p>
        </w:tc>
        <w:tc>
          <w:tcPr>
            <w:tcW w:w="2370" w:type="pct"/>
          </w:tcPr>
          <w:p w:rsidR="00932327" w:rsidRPr="00C256E3" w:rsidRDefault="00932327" w:rsidP="009235D7">
            <w:pPr>
              <w:widowControl w:val="0"/>
              <w:shd w:val="clear" w:color="auto" w:fill="FFFFFF"/>
              <w:tabs>
                <w:tab w:val="left" w:pos="5126"/>
                <w:tab w:val="left" w:leader="underscore" w:pos="82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  <w:bCs/>
                <w:spacing w:val="-2"/>
              </w:rPr>
              <w:t xml:space="preserve">                              </w:t>
            </w:r>
            <w:r w:rsidRPr="00C256E3">
              <w:rPr>
                <w:rFonts w:ascii="Times New Roman" w:hAnsi="Times New Roman"/>
                <w:b/>
                <w:bCs/>
                <w:spacing w:val="-2"/>
              </w:rPr>
              <w:t>УТВЕРЖДАЮ</w:t>
            </w:r>
            <w:r w:rsidRPr="00C256E3">
              <w:rPr>
                <w:rFonts w:ascii="Times New Roman" w:hAnsi="Times New Roman"/>
                <w:spacing w:val="-1"/>
              </w:rPr>
              <w:t xml:space="preserve"> </w:t>
            </w:r>
          </w:p>
          <w:p w:rsidR="00932327" w:rsidRPr="00C256E3" w:rsidRDefault="00932327" w:rsidP="009235D7">
            <w:pPr>
              <w:widowControl w:val="0"/>
              <w:tabs>
                <w:tab w:val="left" w:pos="51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"/>
              </w:rPr>
            </w:pPr>
            <w:r w:rsidRPr="00C256E3">
              <w:rPr>
                <w:rFonts w:ascii="Times New Roman" w:hAnsi="Times New Roman"/>
                <w:spacing w:val="-1"/>
              </w:rPr>
              <w:t>Директор МБОУ «Макуловская СОШ»</w:t>
            </w:r>
          </w:p>
          <w:p w:rsidR="00932327" w:rsidRPr="00C256E3" w:rsidRDefault="00932327" w:rsidP="009235D7">
            <w:pPr>
              <w:widowControl w:val="0"/>
              <w:tabs>
                <w:tab w:val="left" w:pos="51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"/>
              </w:rPr>
            </w:pPr>
            <w:r w:rsidRPr="00C256E3">
              <w:rPr>
                <w:rFonts w:ascii="Times New Roman" w:hAnsi="Times New Roman"/>
                <w:spacing w:val="-1"/>
              </w:rPr>
              <w:t>______________________</w:t>
            </w:r>
            <w:r w:rsidRPr="00C256E3">
              <w:rPr>
                <w:rFonts w:ascii="Times New Roman" w:hAnsi="Times New Roman"/>
              </w:rPr>
              <w:t>Н.В. Панасик</w:t>
            </w:r>
            <w:r w:rsidRPr="00C256E3">
              <w:rPr>
                <w:rFonts w:ascii="Times New Roman" w:hAnsi="Times New Roman"/>
                <w:spacing w:val="-1"/>
              </w:rPr>
              <w:t xml:space="preserve"> </w:t>
            </w:r>
          </w:p>
          <w:p w:rsidR="00932327" w:rsidRPr="00C256E3" w:rsidRDefault="00932327" w:rsidP="009235D7">
            <w:pPr>
              <w:widowControl w:val="0"/>
              <w:tabs>
                <w:tab w:val="left" w:pos="51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256E3">
              <w:rPr>
                <w:rFonts w:ascii="Times New Roman" w:hAnsi="Times New Roman"/>
                <w:spacing w:val="-1"/>
              </w:rPr>
              <w:t xml:space="preserve">Введено в действие приказом </w:t>
            </w:r>
            <w:r w:rsidRPr="00C256E3">
              <w:rPr>
                <w:rFonts w:ascii="Times New Roman" w:hAnsi="Times New Roman"/>
              </w:rPr>
              <w:t xml:space="preserve">№___ </w:t>
            </w:r>
          </w:p>
          <w:p w:rsidR="00932327" w:rsidRPr="00C256E3" w:rsidRDefault="00932327" w:rsidP="009235D7">
            <w:pPr>
              <w:widowControl w:val="0"/>
              <w:tabs>
                <w:tab w:val="left" w:pos="51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pacing w:val="-6"/>
              </w:rPr>
            </w:pPr>
            <w:r w:rsidRPr="00C256E3">
              <w:rPr>
                <w:rFonts w:ascii="Times New Roman" w:hAnsi="Times New Roman"/>
                <w:spacing w:val="10"/>
              </w:rPr>
              <w:t>от «____</w:t>
            </w:r>
            <w:r w:rsidRPr="00C256E3">
              <w:rPr>
                <w:rFonts w:ascii="Times New Roman" w:hAnsi="Times New Roman"/>
              </w:rPr>
              <w:t>» _________________</w:t>
            </w:r>
            <w:r w:rsidRPr="00C256E3">
              <w:rPr>
                <w:rFonts w:ascii="Times New Roman" w:hAnsi="Times New Roman"/>
                <w:spacing w:val="-7"/>
              </w:rPr>
              <w:t>20___</w:t>
            </w:r>
            <w:r w:rsidRPr="00C256E3">
              <w:rPr>
                <w:rFonts w:ascii="Times New Roman" w:hAnsi="Times New Roman"/>
                <w:spacing w:val="-1"/>
              </w:rPr>
              <w:t>г.</w:t>
            </w:r>
          </w:p>
        </w:tc>
      </w:tr>
    </w:tbl>
    <w:p w:rsidR="00932327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Pr="008865C8" w:rsidRDefault="00932327" w:rsidP="008865C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32327" w:rsidRPr="00AE2DFB" w:rsidRDefault="00932327" w:rsidP="00AE2DFB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AE2DFB">
        <w:rPr>
          <w:rFonts w:ascii="Times New Roman" w:hAnsi="Times New Roman"/>
          <w:b/>
          <w:bCs/>
          <w:sz w:val="28"/>
        </w:rPr>
        <w:t>Положение</w:t>
      </w:r>
    </w:p>
    <w:p w:rsidR="00932327" w:rsidRPr="00AE2DFB" w:rsidRDefault="00932327" w:rsidP="00AE2DFB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AE2DFB">
        <w:rPr>
          <w:rFonts w:ascii="Times New Roman" w:hAnsi="Times New Roman"/>
          <w:b/>
          <w:bCs/>
          <w:sz w:val="28"/>
        </w:rPr>
        <w:t xml:space="preserve">о </w:t>
      </w:r>
      <w:r>
        <w:rPr>
          <w:rFonts w:ascii="Times New Roman" w:hAnsi="Times New Roman"/>
          <w:b/>
          <w:bCs/>
          <w:sz w:val="28"/>
        </w:rPr>
        <w:t>ш</w:t>
      </w:r>
      <w:r w:rsidRPr="00AE2DFB">
        <w:rPr>
          <w:rFonts w:ascii="Times New Roman" w:hAnsi="Times New Roman"/>
          <w:b/>
          <w:bCs/>
          <w:sz w:val="28"/>
        </w:rPr>
        <w:t xml:space="preserve">кольной службе </w:t>
      </w:r>
      <w:r>
        <w:rPr>
          <w:rFonts w:ascii="Times New Roman" w:hAnsi="Times New Roman"/>
          <w:b/>
          <w:sz w:val="28"/>
          <w:szCs w:val="28"/>
        </w:rPr>
        <w:t>примирения</w:t>
      </w:r>
    </w:p>
    <w:p w:rsidR="00932327" w:rsidRDefault="00932327" w:rsidP="00AE2DFB">
      <w:pPr>
        <w:spacing w:after="0" w:line="240" w:lineRule="auto"/>
        <w:ind w:hanging="720"/>
        <w:jc w:val="center"/>
        <w:textAlignment w:val="baseline"/>
        <w:rPr>
          <w:rFonts w:ascii="Times New Roman" w:hAnsi="Times New Roman"/>
          <w:bCs/>
          <w:sz w:val="28"/>
        </w:rPr>
      </w:pPr>
    </w:p>
    <w:p w:rsidR="00932327" w:rsidRPr="00AE2DFB" w:rsidRDefault="00932327" w:rsidP="00AE2DFB">
      <w:pPr>
        <w:spacing w:after="0" w:line="240" w:lineRule="auto"/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rFonts w:ascii="Times New Roman" w:hAnsi="Times New Roman"/>
          <w:b/>
          <w:bCs/>
          <w:sz w:val="28"/>
        </w:rPr>
        <w:t>1. Общие положения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1.1. Служба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 (воспитанников).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1.2. Служба </w:t>
      </w:r>
      <w:r>
        <w:rPr>
          <w:rFonts w:ascii="Times New Roman" w:hAnsi="Times New Roman"/>
          <w:sz w:val="28"/>
          <w:szCs w:val="28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hAnsi="Times New Roman"/>
          <w:sz w:val="28"/>
          <w:szCs w:val="28"/>
        </w:rPr>
        <w:t>медиации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932327" w:rsidRPr="00421E9F" w:rsidRDefault="00932327" w:rsidP="00AE2DFB">
      <w:pPr>
        <w:spacing w:after="0" w:line="240" w:lineRule="auto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932327" w:rsidRPr="00AE2DFB" w:rsidRDefault="00932327" w:rsidP="00AE2DFB">
      <w:pPr>
        <w:spacing w:after="0" w:line="240" w:lineRule="auto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rFonts w:ascii="Times New Roman" w:hAnsi="Times New Roman"/>
          <w:b/>
          <w:bCs/>
          <w:sz w:val="28"/>
        </w:rPr>
        <w:t xml:space="preserve">2. Цели и задачи службы </w:t>
      </w:r>
      <w:r w:rsidRPr="00AE2DFB">
        <w:rPr>
          <w:rFonts w:ascii="Times New Roman" w:hAnsi="Times New Roman"/>
          <w:b/>
          <w:sz w:val="28"/>
          <w:szCs w:val="28"/>
        </w:rPr>
        <w:t>медиации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2.1. Целью службы </w:t>
      </w:r>
      <w:r>
        <w:rPr>
          <w:rFonts w:ascii="Times New Roman" w:hAnsi="Times New Roman"/>
          <w:sz w:val="28"/>
          <w:szCs w:val="28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аспространение среди обучающихся (воспитанников), работников учреждения и педагогов цивилизова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hAnsi="Times New Roman"/>
          <w:sz w:val="28"/>
          <w:szCs w:val="28"/>
        </w:rPr>
        <w:t>медиации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932327" w:rsidRPr="00421E9F" w:rsidRDefault="00932327" w:rsidP="00AE2DFB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2.2. Задачами службы </w:t>
      </w:r>
      <w:r>
        <w:rPr>
          <w:rFonts w:ascii="Times New Roman" w:hAnsi="Times New Roman"/>
          <w:sz w:val="28"/>
          <w:szCs w:val="28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бучение школьников (воспитанников) цивилизованным методам урегулирован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нформирование обучающихся (воспитанников)  и педагогов о принципах и ценностях восстановительной </w:t>
      </w:r>
      <w:r w:rsidRPr="000E57F6">
        <w:rPr>
          <w:rFonts w:ascii="Times New Roman" w:hAnsi="Times New Roman"/>
          <w:sz w:val="28"/>
          <w:szCs w:val="28"/>
        </w:rPr>
        <w:t>медиации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bCs/>
          <w:sz w:val="28"/>
        </w:rPr>
        <w:t> </w:t>
      </w:r>
    </w:p>
    <w:p w:rsidR="00932327" w:rsidRPr="00AE2DFB" w:rsidRDefault="00932327" w:rsidP="00AE2DFB">
      <w:pPr>
        <w:spacing w:after="0" w:line="240" w:lineRule="auto"/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hAnsi="Times New Roman"/>
          <w:b/>
          <w:bCs/>
          <w:sz w:val="28"/>
        </w:rPr>
        <w:t xml:space="preserve">Принципы деятельности службы </w:t>
      </w:r>
      <w:r>
        <w:rPr>
          <w:rFonts w:ascii="Times New Roman" w:hAnsi="Times New Roman"/>
          <w:b/>
          <w:sz w:val="28"/>
          <w:szCs w:val="28"/>
        </w:rPr>
        <w:t>примирения</w:t>
      </w:r>
      <w:r w:rsidRPr="00AE2DF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.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>
        <w:rPr>
          <w:rFonts w:ascii="Times New Roman" w:hAnsi="Times New Roman"/>
          <w:sz w:val="28"/>
          <w:szCs w:val="28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>
        <w:rPr>
          <w:rFonts w:ascii="Times New Roman" w:hAnsi="Times New Roman"/>
          <w:sz w:val="28"/>
          <w:szCs w:val="28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932327" w:rsidRPr="00421E9F" w:rsidRDefault="00932327" w:rsidP="00AE2DFB">
      <w:pPr>
        <w:spacing w:after="0" w:line="240" w:lineRule="auto"/>
        <w:ind w:firstLine="360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932327" w:rsidRPr="00AE2DFB" w:rsidRDefault="00932327" w:rsidP="00AE2DFB">
      <w:pPr>
        <w:spacing w:after="0" w:line="240" w:lineRule="auto"/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rFonts w:ascii="Times New Roman" w:hAnsi="Times New Roman"/>
          <w:b/>
          <w:bCs/>
          <w:sz w:val="28"/>
        </w:rPr>
        <w:t xml:space="preserve">4. Порядок формирования службы </w:t>
      </w:r>
      <w:r>
        <w:rPr>
          <w:rFonts w:ascii="Times New Roman" w:hAnsi="Times New Roman"/>
          <w:b/>
          <w:sz w:val="28"/>
          <w:szCs w:val="28"/>
        </w:rPr>
        <w:t>примирения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4.1. В состав службы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ть обучающиеся (воспитанники) 8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-11 классов.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заместитель директора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bCs/>
          <w:sz w:val="28"/>
        </w:rPr>
        <w:t> </w:t>
      </w:r>
    </w:p>
    <w:p w:rsidR="00932327" w:rsidRPr="00AE2DFB" w:rsidRDefault="00932327" w:rsidP="00AE2DFB">
      <w:pPr>
        <w:spacing w:after="0" w:line="240" w:lineRule="auto"/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rFonts w:ascii="Times New Roman" w:hAnsi="Times New Roman"/>
          <w:b/>
          <w:bCs/>
          <w:sz w:val="28"/>
        </w:rPr>
        <w:t xml:space="preserve">5. Порядок работы службы </w:t>
      </w:r>
      <w:r>
        <w:rPr>
          <w:rFonts w:ascii="Times New Roman" w:hAnsi="Times New Roman"/>
          <w:b/>
          <w:sz w:val="28"/>
          <w:szCs w:val="28"/>
        </w:rPr>
        <w:t>примирения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5.1. Служба </w:t>
      </w:r>
      <w:r>
        <w:rPr>
          <w:rFonts w:ascii="Times New Roman" w:hAnsi="Times New Roman"/>
          <w:sz w:val="28"/>
          <w:szCs w:val="28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характера от педагогов, обучающихся (воспитанниках), администрации школы, членов службы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5.2. Служба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(воспитателя) или законного представителя ребенка.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5.8. Служба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932327" w:rsidRPr="00C2006E" w:rsidRDefault="00932327" w:rsidP="00C2006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5.11. Служба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5.12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Деятельность службы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932327" w:rsidRPr="00421E9F" w:rsidRDefault="00932327" w:rsidP="00AE2DFB">
      <w:pPr>
        <w:spacing w:after="0" w:line="240" w:lineRule="auto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932327" w:rsidRPr="00AE2DFB" w:rsidRDefault="00932327" w:rsidP="00AE2DFB">
      <w:pPr>
        <w:spacing w:after="0" w:line="240" w:lineRule="auto"/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rFonts w:ascii="Times New Roman" w:hAnsi="Times New Roman"/>
          <w:b/>
          <w:bCs/>
          <w:sz w:val="28"/>
        </w:rPr>
        <w:t>6. Организация деятельности службы</w:t>
      </w:r>
      <w:r>
        <w:rPr>
          <w:rFonts w:ascii="Times New Roman" w:hAnsi="Times New Roman"/>
          <w:b/>
          <w:bCs/>
          <w:sz w:val="28"/>
        </w:rPr>
        <w:t xml:space="preserve"> примирения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6.1. Службе </w:t>
      </w:r>
      <w:r>
        <w:rPr>
          <w:rFonts w:ascii="Times New Roman" w:hAnsi="Times New Roman"/>
          <w:sz w:val="28"/>
          <w:szCs w:val="28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6.3. Служба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имеет право пользоваться услугами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психолога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других специалистов школы.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примирения 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6.9. Служба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932327" w:rsidRPr="00421E9F" w:rsidRDefault="00932327" w:rsidP="00AE2DFB">
      <w:pPr>
        <w:spacing w:after="0" w:line="240" w:lineRule="auto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932327" w:rsidRPr="00AE2DFB" w:rsidRDefault="00932327" w:rsidP="00AE2DFB">
      <w:pPr>
        <w:spacing w:after="0" w:line="240" w:lineRule="auto"/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rFonts w:ascii="Times New Roman" w:hAnsi="Times New Roman"/>
          <w:b/>
          <w:bCs/>
          <w:sz w:val="28"/>
        </w:rPr>
        <w:t>7. Заключительные положения</w:t>
      </w:r>
    </w:p>
    <w:p w:rsidR="00932327" w:rsidRPr="00421E9F" w:rsidRDefault="00932327" w:rsidP="00AE2DFB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932327" w:rsidRPr="00421E9F" w:rsidRDefault="00932327" w:rsidP="00AE2DFB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>
        <w:rPr>
          <w:rFonts w:ascii="Times New Roman" w:hAnsi="Times New Roman"/>
          <w:sz w:val="28"/>
          <w:szCs w:val="28"/>
        </w:rPr>
        <w:t>примирения</w:t>
      </w:r>
      <w:r w:rsidRPr="00421E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932327" w:rsidRPr="008865C8" w:rsidRDefault="00932327" w:rsidP="008865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327" w:rsidRPr="008865C8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Pr="008865C8" w:rsidRDefault="00932327" w:rsidP="008865C8">
      <w:pPr>
        <w:tabs>
          <w:tab w:val="left" w:pos="38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865C8">
        <w:rPr>
          <w:rFonts w:ascii="Times New Roman" w:hAnsi="Times New Roman"/>
          <w:sz w:val="28"/>
          <w:szCs w:val="28"/>
        </w:rPr>
        <w:tab/>
      </w:r>
    </w:p>
    <w:p w:rsidR="00932327" w:rsidRPr="008865C8" w:rsidRDefault="00932327" w:rsidP="008865C8">
      <w:pPr>
        <w:tabs>
          <w:tab w:val="left" w:pos="38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Pr="008865C8" w:rsidRDefault="00932327" w:rsidP="008865C8">
      <w:pPr>
        <w:tabs>
          <w:tab w:val="left" w:pos="38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Pr="008865C8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Pr="008865C8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327" w:rsidRDefault="00932327" w:rsidP="00886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32327" w:rsidSect="000667D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ECC5B0"/>
    <w:lvl w:ilvl="0">
      <w:numFmt w:val="bullet"/>
      <w:lvlText w:val="*"/>
      <w:lvlJc w:val="left"/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D3A14"/>
    <w:multiLevelType w:val="hybridMultilevel"/>
    <w:tmpl w:val="397A6EEA"/>
    <w:lvl w:ilvl="0" w:tplc="C9C4EE94">
      <w:start w:val="6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40AB2593"/>
    <w:multiLevelType w:val="hybridMultilevel"/>
    <w:tmpl w:val="413CF912"/>
    <w:lvl w:ilvl="0" w:tplc="862A8816">
      <w:start w:val="10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59D91153"/>
    <w:multiLevelType w:val="hybridMultilevel"/>
    <w:tmpl w:val="89BE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856"/>
    <w:rsid w:val="00013384"/>
    <w:rsid w:val="000667D3"/>
    <w:rsid w:val="0009131A"/>
    <w:rsid w:val="00094AB5"/>
    <w:rsid w:val="000A6C2E"/>
    <w:rsid w:val="000B058D"/>
    <w:rsid w:val="000D025D"/>
    <w:rsid w:val="000E57F6"/>
    <w:rsid w:val="0017522B"/>
    <w:rsid w:val="00274DC9"/>
    <w:rsid w:val="002760DD"/>
    <w:rsid w:val="0029029A"/>
    <w:rsid w:val="00387002"/>
    <w:rsid w:val="003D179F"/>
    <w:rsid w:val="003F65C7"/>
    <w:rsid w:val="00421E9F"/>
    <w:rsid w:val="00445871"/>
    <w:rsid w:val="00474563"/>
    <w:rsid w:val="0047610C"/>
    <w:rsid w:val="004A1C14"/>
    <w:rsid w:val="004A4AD0"/>
    <w:rsid w:val="004C6458"/>
    <w:rsid w:val="005541E4"/>
    <w:rsid w:val="00585252"/>
    <w:rsid w:val="00600119"/>
    <w:rsid w:val="00690380"/>
    <w:rsid w:val="00704517"/>
    <w:rsid w:val="0079482F"/>
    <w:rsid w:val="00802D03"/>
    <w:rsid w:val="00874BDF"/>
    <w:rsid w:val="008865C8"/>
    <w:rsid w:val="008A49B1"/>
    <w:rsid w:val="008D1B24"/>
    <w:rsid w:val="008E7073"/>
    <w:rsid w:val="00907B91"/>
    <w:rsid w:val="00912322"/>
    <w:rsid w:val="009235D7"/>
    <w:rsid w:val="00932327"/>
    <w:rsid w:val="009B38F0"/>
    <w:rsid w:val="009E4EE8"/>
    <w:rsid w:val="00AD286E"/>
    <w:rsid w:val="00AE1571"/>
    <w:rsid w:val="00AE1B33"/>
    <w:rsid w:val="00AE2DFB"/>
    <w:rsid w:val="00AE522E"/>
    <w:rsid w:val="00B14E7B"/>
    <w:rsid w:val="00B24009"/>
    <w:rsid w:val="00B60584"/>
    <w:rsid w:val="00B64010"/>
    <w:rsid w:val="00B76759"/>
    <w:rsid w:val="00B8066B"/>
    <w:rsid w:val="00BB7856"/>
    <w:rsid w:val="00C2006E"/>
    <w:rsid w:val="00C256E3"/>
    <w:rsid w:val="00C31EC7"/>
    <w:rsid w:val="00C95CAB"/>
    <w:rsid w:val="00C96DC9"/>
    <w:rsid w:val="00CC6FA3"/>
    <w:rsid w:val="00CE7529"/>
    <w:rsid w:val="00D657EB"/>
    <w:rsid w:val="00DA21DF"/>
    <w:rsid w:val="00DC7AEC"/>
    <w:rsid w:val="00E0716B"/>
    <w:rsid w:val="00E82C76"/>
    <w:rsid w:val="00EE6B54"/>
    <w:rsid w:val="00EF5069"/>
    <w:rsid w:val="00EF70A2"/>
    <w:rsid w:val="00F9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8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B7856"/>
    <w:pPr>
      <w:ind w:left="720"/>
      <w:contextualSpacing/>
    </w:pPr>
  </w:style>
  <w:style w:type="paragraph" w:customStyle="1" w:styleId="a">
    <w:name w:val="a"/>
    <w:basedOn w:val="Normal"/>
    <w:uiPriority w:val="99"/>
    <w:rsid w:val="00886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Normal"/>
    <w:uiPriority w:val="99"/>
    <w:rsid w:val="00886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">
    <w:name w:val="p1"/>
    <w:basedOn w:val="Normal"/>
    <w:uiPriority w:val="99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690380"/>
    <w:rPr>
      <w:rFonts w:cs="Times New Roman"/>
    </w:rPr>
  </w:style>
  <w:style w:type="paragraph" w:customStyle="1" w:styleId="p3">
    <w:name w:val="p3"/>
    <w:basedOn w:val="Normal"/>
    <w:uiPriority w:val="99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Normal"/>
    <w:uiPriority w:val="99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DefaultParagraphFont"/>
    <w:uiPriority w:val="99"/>
    <w:rsid w:val="00690380"/>
    <w:rPr>
      <w:rFonts w:cs="Times New Roman"/>
    </w:rPr>
  </w:style>
  <w:style w:type="paragraph" w:customStyle="1" w:styleId="p2">
    <w:name w:val="p2"/>
    <w:basedOn w:val="Normal"/>
    <w:uiPriority w:val="99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6</Pages>
  <Words>1193</Words>
  <Characters>6801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сош6</dc:creator>
  <cp:keywords/>
  <dc:description/>
  <cp:lastModifiedBy>ЗДВР</cp:lastModifiedBy>
  <cp:revision>5</cp:revision>
  <dcterms:created xsi:type="dcterms:W3CDTF">2018-08-23T12:19:00Z</dcterms:created>
  <dcterms:modified xsi:type="dcterms:W3CDTF">2020-02-03T06:42:00Z</dcterms:modified>
</cp:coreProperties>
</file>